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F6CBF" w:rsidRDefault="005F6CBF" w:rsidP="005F6CBF">
      <w:pPr>
        <w:spacing w:line="276" w:lineRule="auto"/>
        <w:rPr>
          <w:b/>
          <w:i/>
          <w:color w:val="000000"/>
          <w:lang w:eastAsia="en-US"/>
        </w:rPr>
      </w:pPr>
      <w:r>
        <w:rPr>
          <w:b/>
          <w:color w:val="000000"/>
          <w:lang w:eastAsia="en-US"/>
        </w:rPr>
        <w:t xml:space="preserve">ОКРУЖНАЯ ИЗБИРАТЕЛЬНАЯ КОМИССИЯ </w:t>
      </w:r>
      <w:r w:rsidR="006D0DF5">
        <w:rPr>
          <w:b/>
          <w:color w:val="000000"/>
          <w:lang w:eastAsia="en-US"/>
        </w:rPr>
        <w:t>ВОСКРЕСЕНСКОГО ОДНОМАНДАТНОГО</w:t>
      </w:r>
      <w:r>
        <w:rPr>
          <w:b/>
          <w:color w:val="000000"/>
          <w:lang w:eastAsia="en-US"/>
        </w:rPr>
        <w:t xml:space="preserve"> ИЗБИРАТЕЛЬНОГО ОКРУГА № 2</w:t>
      </w:r>
    </w:p>
    <w:p w:rsidR="005F6CBF" w:rsidRDefault="005F6CBF" w:rsidP="005F6CBF">
      <w:pPr>
        <w:spacing w:line="276" w:lineRule="auto"/>
        <w:rPr>
          <w:b/>
          <w:color w:val="000000"/>
          <w:spacing w:val="60"/>
          <w:lang w:eastAsia="en-US"/>
        </w:rPr>
      </w:pPr>
      <w:bookmarkStart w:id="0" w:name="_GoBack"/>
      <w:bookmarkEnd w:id="0"/>
      <w:r>
        <w:rPr>
          <w:b/>
          <w:color w:val="000000"/>
          <w:spacing w:val="60"/>
          <w:lang w:eastAsia="en-US"/>
        </w:rPr>
        <w:t>РЕШЕНИЕ</w:t>
      </w:r>
    </w:p>
    <w:p w:rsidR="005F6CBF" w:rsidRPr="00415228" w:rsidRDefault="005F6CBF" w:rsidP="005F6CBF">
      <w:pPr>
        <w:rPr>
          <w:b/>
          <w:color w:val="000000"/>
          <w:sz w:val="16"/>
          <w:szCs w:val="16"/>
        </w:rPr>
      </w:pPr>
    </w:p>
    <w:p w:rsidR="005F6CBF" w:rsidRDefault="001A0E27" w:rsidP="005F6CBF">
      <w:r>
        <w:rPr>
          <w:u w:val="single"/>
        </w:rPr>
        <w:t xml:space="preserve">  от </w:t>
      </w:r>
      <w:r w:rsidR="00D96DA0">
        <w:rPr>
          <w:u w:val="single"/>
        </w:rPr>
        <w:t>19</w:t>
      </w:r>
      <w:r w:rsidR="005F6CBF">
        <w:rPr>
          <w:u w:val="single"/>
        </w:rPr>
        <w:t>.0</w:t>
      </w:r>
      <w:r w:rsidR="00451CF0">
        <w:rPr>
          <w:u w:val="single"/>
        </w:rPr>
        <w:t>9</w:t>
      </w:r>
      <w:r w:rsidR="005F6CBF">
        <w:rPr>
          <w:u w:val="single"/>
        </w:rPr>
        <w:t xml:space="preserve">.2016 г.   </w:t>
      </w:r>
      <w:r w:rsidR="005F6CBF">
        <w:t xml:space="preserve">                                                </w:t>
      </w:r>
      <w:r w:rsidR="006A2467">
        <w:t xml:space="preserve">                             </w:t>
      </w:r>
      <w:r w:rsidR="006A2467" w:rsidRPr="006D3AE0">
        <w:rPr>
          <w:u w:val="single"/>
        </w:rPr>
        <w:t xml:space="preserve">№ </w:t>
      </w:r>
      <w:r w:rsidR="00451CF0">
        <w:rPr>
          <w:u w:val="single"/>
        </w:rPr>
        <w:t>24</w:t>
      </w:r>
      <w:r w:rsidR="006A2467" w:rsidRPr="006D3AE0">
        <w:rPr>
          <w:u w:val="single"/>
        </w:rPr>
        <w:t>/</w:t>
      </w:r>
      <w:r w:rsidR="006D6A8B">
        <w:rPr>
          <w:u w:val="single"/>
        </w:rPr>
        <w:t>7</w:t>
      </w:r>
      <w:r w:rsidR="005E6261">
        <w:rPr>
          <w:u w:val="single"/>
        </w:rPr>
        <w:t>7</w:t>
      </w:r>
    </w:p>
    <w:p w:rsidR="006D3AE0" w:rsidRDefault="006D3AE0" w:rsidP="003C2803">
      <w:pPr>
        <w:rPr>
          <w:b/>
          <w:sz w:val="16"/>
          <w:szCs w:val="16"/>
        </w:rPr>
      </w:pPr>
    </w:p>
    <w:p w:rsidR="00911EA8" w:rsidRDefault="00911EA8" w:rsidP="0079494B">
      <w:pPr>
        <w:rPr>
          <w:b/>
        </w:rPr>
      </w:pPr>
    </w:p>
    <w:p w:rsidR="005E6261" w:rsidRDefault="005E6261" w:rsidP="0079494B">
      <w:pPr>
        <w:rPr>
          <w:b/>
        </w:rPr>
      </w:pPr>
      <w:r>
        <w:rPr>
          <w:b/>
        </w:rPr>
        <w:t xml:space="preserve">О </w:t>
      </w:r>
      <w:proofErr w:type="gramStart"/>
      <w:r>
        <w:rPr>
          <w:b/>
        </w:rPr>
        <w:t>результатах  выборов</w:t>
      </w:r>
      <w:proofErr w:type="gramEnd"/>
      <w:r>
        <w:rPr>
          <w:b/>
        </w:rPr>
        <w:t xml:space="preserve"> депутатов Московской областной Думы по Воскресенскому одномандатному избирательному округу №2</w:t>
      </w:r>
    </w:p>
    <w:p w:rsidR="00705C1A" w:rsidRDefault="00705C1A" w:rsidP="0079494B">
      <w:pPr>
        <w:rPr>
          <w:b/>
        </w:rPr>
      </w:pPr>
    </w:p>
    <w:p w:rsidR="005E6261" w:rsidRDefault="005E6261" w:rsidP="00415228">
      <w:pPr>
        <w:pStyle w:val="a6"/>
        <w:spacing w:line="360" w:lineRule="auto"/>
        <w:ind w:firstLine="709"/>
      </w:pPr>
      <w:r>
        <w:t xml:space="preserve">В соответствии с частью 2 статьи 55 Закона Московской области «О выборах депутатов Московской областной Думы» и на основании протокола о </w:t>
      </w:r>
      <w:proofErr w:type="gramStart"/>
      <w:r>
        <w:t>результатах  выборов</w:t>
      </w:r>
      <w:proofErr w:type="gramEnd"/>
      <w:r>
        <w:t xml:space="preserve"> окружной избирательной комиссии Воскресенского одномандатного  избирательного округа №2, окружная избирательная комиссия Воскресенского одномандатного избирательного округа №2</w:t>
      </w:r>
    </w:p>
    <w:p w:rsidR="0075342E" w:rsidRPr="0075342E" w:rsidRDefault="003E616E" w:rsidP="00AA51A6">
      <w:pPr>
        <w:spacing w:line="360" w:lineRule="auto"/>
        <w:ind w:firstLine="709"/>
        <w:jc w:val="both"/>
        <w:rPr>
          <w:rFonts w:eastAsiaTheme="minorHAnsi"/>
          <w:b/>
          <w:lang w:eastAsia="en-US"/>
        </w:rPr>
      </w:pPr>
      <w:r>
        <w:rPr>
          <w:rFonts w:eastAsiaTheme="minorHAnsi"/>
          <w:b/>
          <w:lang w:eastAsia="en-US"/>
        </w:rPr>
        <w:t xml:space="preserve">                                           </w:t>
      </w:r>
      <w:r w:rsidR="0075342E" w:rsidRPr="0075342E">
        <w:rPr>
          <w:rFonts w:eastAsiaTheme="minorHAnsi"/>
          <w:b/>
          <w:lang w:eastAsia="en-US"/>
        </w:rPr>
        <w:t>РЕШИЛА:</w:t>
      </w:r>
    </w:p>
    <w:p w:rsidR="005E6261" w:rsidRDefault="005E6261" w:rsidP="00AA51A6">
      <w:pPr>
        <w:pStyle w:val="ae"/>
        <w:numPr>
          <w:ilvl w:val="0"/>
          <w:numId w:val="3"/>
        </w:numPr>
        <w:spacing w:line="360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Утвер</w:t>
      </w:r>
      <w:r w:rsidR="004D62A7">
        <w:rPr>
          <w:rFonts w:eastAsiaTheme="minorHAnsi"/>
          <w:lang w:eastAsia="en-US"/>
        </w:rPr>
        <w:t>д</w:t>
      </w:r>
      <w:r>
        <w:rPr>
          <w:rFonts w:eastAsiaTheme="minorHAnsi"/>
          <w:lang w:eastAsia="en-US"/>
        </w:rPr>
        <w:t>ить протокол о результатах выборов окружной избирательной комиссии Воскресенского одномандатного избирательного округа №2 от 19 сентября 2016 г. и сводную таблицу окружной избирательной комиссии Воскресенского одномандатного избирательного округа №2 о результатах выборов.</w:t>
      </w:r>
    </w:p>
    <w:p w:rsidR="0075342E" w:rsidRDefault="005E6261" w:rsidP="00AA51A6">
      <w:pPr>
        <w:pStyle w:val="ae"/>
        <w:numPr>
          <w:ilvl w:val="0"/>
          <w:numId w:val="3"/>
        </w:numPr>
        <w:spacing w:line="360" w:lineRule="auto"/>
        <w:jc w:val="both"/>
        <w:rPr>
          <w:rFonts w:eastAsiaTheme="minorHAnsi"/>
          <w:lang w:eastAsia="en-US"/>
        </w:rPr>
      </w:pPr>
      <w:r>
        <w:rPr>
          <w:rFonts w:eastAsiaTheme="minorHAnsi"/>
          <w:lang w:eastAsia="en-US"/>
        </w:rPr>
        <w:t>Признать выборы депутата Московской областной Думы по Воскресенскому одномандатному избирательному ок</w:t>
      </w:r>
      <w:r w:rsidR="004D62A7">
        <w:rPr>
          <w:rFonts w:eastAsiaTheme="minorHAnsi"/>
          <w:lang w:eastAsia="en-US"/>
        </w:rPr>
        <w:t>ругу №2</w:t>
      </w:r>
      <w:r>
        <w:rPr>
          <w:rFonts w:eastAsiaTheme="minorHAnsi"/>
          <w:lang w:eastAsia="en-US"/>
        </w:rPr>
        <w:t>, назначенные, на 18 сентября 2016 г. состоявшимися и действительными.</w:t>
      </w:r>
    </w:p>
    <w:p w:rsidR="005E6261" w:rsidRDefault="005E6261" w:rsidP="00B3015C">
      <w:pPr>
        <w:pStyle w:val="ae"/>
        <w:numPr>
          <w:ilvl w:val="0"/>
          <w:numId w:val="3"/>
        </w:numPr>
        <w:spacing w:line="360" w:lineRule="auto"/>
        <w:jc w:val="both"/>
      </w:pPr>
      <w:r w:rsidRPr="005E6261">
        <w:rPr>
          <w:rFonts w:eastAsiaTheme="minorHAnsi"/>
          <w:lang w:eastAsia="en-US"/>
        </w:rPr>
        <w:t xml:space="preserve">Признать кандидата в депутаты Московской областной Думы по Воскресенскому одномандатному избирательному округу №2 Мазурова Алексея Борисовича, выдвинутого избирательным объединением </w:t>
      </w:r>
      <w:r w:rsidRPr="005E6261">
        <w:t>«Московское областное региональное отделение Всероссийской политической парт</w:t>
      </w:r>
      <w:r>
        <w:t>ии «ЕДИНАЯ РОССИЯ», получившего наибольшее число голосов избирателей, избранным депутатом Моско</w:t>
      </w:r>
      <w:r w:rsidR="004D62A7">
        <w:t>в</w:t>
      </w:r>
      <w:r>
        <w:t>ской областной Думы.</w:t>
      </w:r>
    </w:p>
    <w:p w:rsidR="005E6261" w:rsidRDefault="005E6261" w:rsidP="00B3015C">
      <w:pPr>
        <w:pStyle w:val="ae"/>
        <w:numPr>
          <w:ilvl w:val="0"/>
          <w:numId w:val="3"/>
        </w:numPr>
        <w:spacing w:line="360" w:lineRule="auto"/>
        <w:jc w:val="both"/>
      </w:pPr>
      <w:r>
        <w:lastRenderedPageBreak/>
        <w:t>Направить настоящее решение в Избирательную комиссию Московской области, в территориальные избирательные комиссии, входящие в Воскресенский одномандатный избирательный округ №2.</w:t>
      </w:r>
    </w:p>
    <w:p w:rsidR="004D62A7" w:rsidRDefault="005E6261" w:rsidP="004D62A7">
      <w:pPr>
        <w:pStyle w:val="ae"/>
        <w:numPr>
          <w:ilvl w:val="0"/>
          <w:numId w:val="3"/>
        </w:numPr>
        <w:spacing w:line="360" w:lineRule="auto"/>
        <w:jc w:val="both"/>
      </w:pPr>
      <w:r>
        <w:t xml:space="preserve">Опубликовать настоящее решение </w:t>
      </w:r>
      <w:proofErr w:type="gramStart"/>
      <w:r>
        <w:t xml:space="preserve">в </w:t>
      </w:r>
      <w:r w:rsidR="004D62A7">
        <w:t xml:space="preserve"> Воскресенской</w:t>
      </w:r>
      <w:proofErr w:type="gramEnd"/>
      <w:r w:rsidR="004D62A7">
        <w:t xml:space="preserve"> районной газете «Наше слово», общественно – политической газете  «Коломенская правда»,  сетевом издании «Вестник Избирательной комиссии Московской области».</w:t>
      </w:r>
    </w:p>
    <w:p w:rsidR="004D62A7" w:rsidRPr="005E6261" w:rsidRDefault="004D62A7" w:rsidP="004D62A7">
      <w:pPr>
        <w:pStyle w:val="ae"/>
        <w:numPr>
          <w:ilvl w:val="0"/>
          <w:numId w:val="3"/>
        </w:numPr>
        <w:spacing w:line="360" w:lineRule="auto"/>
        <w:jc w:val="both"/>
      </w:pPr>
      <w:r>
        <w:t>Контроль за выполнением настоящего решения возложить на председателя окружной избирательной комиссии Воскресенского одномандатного избирательного округа №2 Седову Н.С.</w:t>
      </w:r>
    </w:p>
    <w:p w:rsidR="00D03620" w:rsidRDefault="00D03620" w:rsidP="002868F1">
      <w:pPr>
        <w:pStyle w:val="2"/>
        <w:spacing w:line="360" w:lineRule="auto"/>
        <w:ind w:firstLine="0"/>
        <w:rPr>
          <w:i w:val="0"/>
          <w:sz w:val="16"/>
          <w:szCs w:val="16"/>
        </w:rPr>
      </w:pPr>
    </w:p>
    <w:p w:rsidR="004C3F73" w:rsidRPr="00415228" w:rsidRDefault="004C3F73" w:rsidP="002868F1">
      <w:pPr>
        <w:pStyle w:val="2"/>
        <w:spacing w:line="360" w:lineRule="auto"/>
        <w:ind w:firstLine="0"/>
        <w:rPr>
          <w:i w:val="0"/>
          <w:sz w:val="16"/>
          <w:szCs w:val="16"/>
        </w:rPr>
      </w:pPr>
    </w:p>
    <w:p w:rsidR="002868F1" w:rsidRDefault="002868F1" w:rsidP="002868F1">
      <w:pPr>
        <w:pStyle w:val="2"/>
        <w:spacing w:line="360" w:lineRule="auto"/>
        <w:ind w:firstLine="0"/>
        <w:rPr>
          <w:i w:val="0"/>
        </w:rPr>
      </w:pPr>
      <w:r>
        <w:rPr>
          <w:i w:val="0"/>
        </w:rPr>
        <w:t>Председатель окружной</w:t>
      </w:r>
    </w:p>
    <w:p w:rsidR="002868F1" w:rsidRDefault="002868F1" w:rsidP="002868F1">
      <w:pPr>
        <w:pStyle w:val="2"/>
        <w:spacing w:line="360" w:lineRule="auto"/>
        <w:ind w:firstLine="0"/>
        <w:rPr>
          <w:i w:val="0"/>
        </w:rPr>
      </w:pPr>
      <w:r>
        <w:rPr>
          <w:i w:val="0"/>
        </w:rPr>
        <w:t xml:space="preserve">избирательной комиссии                                           </w:t>
      </w:r>
      <w:r w:rsidR="00415228">
        <w:rPr>
          <w:i w:val="0"/>
        </w:rPr>
        <w:t xml:space="preserve">     </w:t>
      </w:r>
      <w:r>
        <w:rPr>
          <w:i w:val="0"/>
        </w:rPr>
        <w:t xml:space="preserve">              Н.С. Седова</w:t>
      </w:r>
    </w:p>
    <w:p w:rsidR="003379FF" w:rsidRDefault="003379FF" w:rsidP="002868F1">
      <w:pPr>
        <w:pStyle w:val="2"/>
        <w:spacing w:line="360" w:lineRule="auto"/>
        <w:ind w:firstLine="0"/>
        <w:rPr>
          <w:i w:val="0"/>
          <w:sz w:val="16"/>
          <w:szCs w:val="16"/>
        </w:rPr>
      </w:pPr>
    </w:p>
    <w:p w:rsidR="00D03620" w:rsidRPr="00415228" w:rsidRDefault="00D03620" w:rsidP="002868F1">
      <w:pPr>
        <w:pStyle w:val="2"/>
        <w:spacing w:line="360" w:lineRule="auto"/>
        <w:ind w:firstLine="0"/>
        <w:rPr>
          <w:i w:val="0"/>
          <w:sz w:val="16"/>
          <w:szCs w:val="16"/>
        </w:rPr>
      </w:pPr>
    </w:p>
    <w:p w:rsidR="002868F1" w:rsidRDefault="002868F1" w:rsidP="002868F1">
      <w:pPr>
        <w:pStyle w:val="2"/>
        <w:spacing w:line="360" w:lineRule="auto"/>
        <w:ind w:firstLine="0"/>
        <w:rPr>
          <w:i w:val="0"/>
        </w:rPr>
      </w:pPr>
      <w:r>
        <w:rPr>
          <w:i w:val="0"/>
        </w:rPr>
        <w:t>Секретарь окружной</w:t>
      </w:r>
    </w:p>
    <w:p w:rsidR="002E51A7" w:rsidRDefault="002868F1" w:rsidP="0066359E">
      <w:pPr>
        <w:pStyle w:val="2"/>
        <w:spacing w:line="360" w:lineRule="auto"/>
        <w:ind w:firstLine="0"/>
        <w:rPr>
          <w:color w:val="000000"/>
        </w:rPr>
      </w:pPr>
      <w:r>
        <w:rPr>
          <w:i w:val="0"/>
        </w:rPr>
        <w:t xml:space="preserve">избирательной комиссии                                             </w:t>
      </w:r>
      <w:r w:rsidR="00415228">
        <w:rPr>
          <w:i w:val="0"/>
        </w:rPr>
        <w:t xml:space="preserve">  </w:t>
      </w:r>
      <w:r>
        <w:rPr>
          <w:i w:val="0"/>
        </w:rPr>
        <w:t xml:space="preserve">          Л.Н Неклюдова</w:t>
      </w:r>
    </w:p>
    <w:sectPr w:rsidR="002E51A7" w:rsidSect="003E616E">
      <w:headerReference w:type="even" r:id="rId7"/>
      <w:headerReference w:type="default" r:id="rId8"/>
      <w:pgSz w:w="11906" w:h="16838"/>
      <w:pgMar w:top="1418" w:right="851" w:bottom="993" w:left="1701" w:header="709" w:footer="709" w:gutter="0"/>
      <w:cols w:space="708"/>
      <w:titlePg/>
      <w:docGrid w:linePitch="38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A2AB0" w:rsidRDefault="006A2AB0" w:rsidP="00880A68">
      <w:r>
        <w:separator/>
      </w:r>
    </w:p>
  </w:endnote>
  <w:endnote w:type="continuationSeparator" w:id="0">
    <w:p w:rsidR="006A2AB0" w:rsidRDefault="006A2AB0" w:rsidP="00880A6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A2AB0" w:rsidRDefault="006A2AB0" w:rsidP="00880A68">
      <w:r>
        <w:separator/>
      </w:r>
    </w:p>
  </w:footnote>
  <w:footnote w:type="continuationSeparator" w:id="0">
    <w:p w:rsidR="006A2AB0" w:rsidRDefault="006A2AB0" w:rsidP="00880A68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2624" w:rsidRDefault="00F51F90" w:rsidP="006B1846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D22624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D22624" w:rsidRDefault="00D22624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22624" w:rsidRPr="00D13DE2" w:rsidRDefault="00D22624" w:rsidP="006B1846">
    <w:pPr>
      <w:pStyle w:val="a3"/>
      <w:framePr w:wrap="around" w:vAnchor="text" w:hAnchor="margin" w:xAlign="center" w:y="1"/>
      <w:rPr>
        <w:rStyle w:val="a5"/>
        <w:sz w:val="24"/>
        <w:szCs w:val="24"/>
      </w:rPr>
    </w:pPr>
  </w:p>
  <w:p w:rsidR="00D22624" w:rsidRDefault="00D22624" w:rsidP="00CA7B98">
    <w:pPr>
      <w:pStyle w:val="a3"/>
      <w:jc w:val="both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34B6758"/>
    <w:multiLevelType w:val="hybridMultilevel"/>
    <w:tmpl w:val="DA4413E0"/>
    <w:lvl w:ilvl="0" w:tplc="0419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1" w15:restartNumberingAfterBreak="0">
    <w:nsid w:val="185D5335"/>
    <w:multiLevelType w:val="hybridMultilevel"/>
    <w:tmpl w:val="950EA7D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E587EE4"/>
    <w:multiLevelType w:val="hybridMultilevel"/>
    <w:tmpl w:val="7702092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463563"/>
    <w:multiLevelType w:val="hybridMultilevel"/>
    <w:tmpl w:val="38C8A38A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4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48430B"/>
    <w:rsid w:val="00001EDB"/>
    <w:rsid w:val="00006BC0"/>
    <w:rsid w:val="000167CD"/>
    <w:rsid w:val="000252D7"/>
    <w:rsid w:val="0002608C"/>
    <w:rsid w:val="000265E0"/>
    <w:rsid w:val="00041159"/>
    <w:rsid w:val="00050B6F"/>
    <w:rsid w:val="0005130E"/>
    <w:rsid w:val="00051754"/>
    <w:rsid w:val="00053164"/>
    <w:rsid w:val="00066A58"/>
    <w:rsid w:val="0006791C"/>
    <w:rsid w:val="00077B14"/>
    <w:rsid w:val="00091FE9"/>
    <w:rsid w:val="000959BB"/>
    <w:rsid w:val="000A4D73"/>
    <w:rsid w:val="000D0C97"/>
    <w:rsid w:val="000D2B30"/>
    <w:rsid w:val="000E5E58"/>
    <w:rsid w:val="00102A00"/>
    <w:rsid w:val="00106F72"/>
    <w:rsid w:val="00112D37"/>
    <w:rsid w:val="00121F83"/>
    <w:rsid w:val="001263B7"/>
    <w:rsid w:val="0013271F"/>
    <w:rsid w:val="00141367"/>
    <w:rsid w:val="001539F2"/>
    <w:rsid w:val="00154767"/>
    <w:rsid w:val="00154EFC"/>
    <w:rsid w:val="00154FA8"/>
    <w:rsid w:val="00163210"/>
    <w:rsid w:val="00163E72"/>
    <w:rsid w:val="00174272"/>
    <w:rsid w:val="0017464C"/>
    <w:rsid w:val="0017579A"/>
    <w:rsid w:val="001812F3"/>
    <w:rsid w:val="00183F2A"/>
    <w:rsid w:val="001929E7"/>
    <w:rsid w:val="00197506"/>
    <w:rsid w:val="001A0E27"/>
    <w:rsid w:val="001A6F0B"/>
    <w:rsid w:val="001B5D22"/>
    <w:rsid w:val="001B7003"/>
    <w:rsid w:val="001C34F7"/>
    <w:rsid w:val="001D7D35"/>
    <w:rsid w:val="001E2F22"/>
    <w:rsid w:val="001E6F6B"/>
    <w:rsid w:val="001E726C"/>
    <w:rsid w:val="001F02FC"/>
    <w:rsid w:val="001F7449"/>
    <w:rsid w:val="002132F8"/>
    <w:rsid w:val="0021503D"/>
    <w:rsid w:val="002456E2"/>
    <w:rsid w:val="00245F5F"/>
    <w:rsid w:val="00246FF2"/>
    <w:rsid w:val="00284C3A"/>
    <w:rsid w:val="002868F1"/>
    <w:rsid w:val="0028765A"/>
    <w:rsid w:val="00292611"/>
    <w:rsid w:val="00293FBA"/>
    <w:rsid w:val="0029787F"/>
    <w:rsid w:val="002A15AC"/>
    <w:rsid w:val="002B76AB"/>
    <w:rsid w:val="002C1329"/>
    <w:rsid w:val="002E51A7"/>
    <w:rsid w:val="002E6936"/>
    <w:rsid w:val="002E6FF5"/>
    <w:rsid w:val="0032557B"/>
    <w:rsid w:val="0032610A"/>
    <w:rsid w:val="00327B22"/>
    <w:rsid w:val="003379FF"/>
    <w:rsid w:val="00350E6C"/>
    <w:rsid w:val="00351518"/>
    <w:rsid w:val="00351BF1"/>
    <w:rsid w:val="003727D5"/>
    <w:rsid w:val="00381970"/>
    <w:rsid w:val="003967B1"/>
    <w:rsid w:val="003B383F"/>
    <w:rsid w:val="003B4989"/>
    <w:rsid w:val="003B68FF"/>
    <w:rsid w:val="003C2803"/>
    <w:rsid w:val="003D50A1"/>
    <w:rsid w:val="003E4510"/>
    <w:rsid w:val="003E4812"/>
    <w:rsid w:val="003E524A"/>
    <w:rsid w:val="003E616E"/>
    <w:rsid w:val="003F03D3"/>
    <w:rsid w:val="003F573C"/>
    <w:rsid w:val="004145DB"/>
    <w:rsid w:val="00415228"/>
    <w:rsid w:val="00420B40"/>
    <w:rsid w:val="0042142A"/>
    <w:rsid w:val="00426715"/>
    <w:rsid w:val="00431542"/>
    <w:rsid w:val="00450F8A"/>
    <w:rsid w:val="00451CF0"/>
    <w:rsid w:val="004529AC"/>
    <w:rsid w:val="00455470"/>
    <w:rsid w:val="00462EE9"/>
    <w:rsid w:val="004642B9"/>
    <w:rsid w:val="004745CF"/>
    <w:rsid w:val="0048430B"/>
    <w:rsid w:val="00487335"/>
    <w:rsid w:val="00496B9E"/>
    <w:rsid w:val="004B45A9"/>
    <w:rsid w:val="004C3AA4"/>
    <w:rsid w:val="004C3F73"/>
    <w:rsid w:val="004D07FA"/>
    <w:rsid w:val="004D50E1"/>
    <w:rsid w:val="004D62A7"/>
    <w:rsid w:val="004E1A92"/>
    <w:rsid w:val="004E5D2C"/>
    <w:rsid w:val="00513423"/>
    <w:rsid w:val="00513B76"/>
    <w:rsid w:val="0054084A"/>
    <w:rsid w:val="0054120E"/>
    <w:rsid w:val="0054552F"/>
    <w:rsid w:val="00547AC5"/>
    <w:rsid w:val="00552E39"/>
    <w:rsid w:val="005638E4"/>
    <w:rsid w:val="005902B2"/>
    <w:rsid w:val="00591B74"/>
    <w:rsid w:val="0059248A"/>
    <w:rsid w:val="005934B5"/>
    <w:rsid w:val="005A1C0A"/>
    <w:rsid w:val="005C35F2"/>
    <w:rsid w:val="005D1816"/>
    <w:rsid w:val="005D35C7"/>
    <w:rsid w:val="005D4A9B"/>
    <w:rsid w:val="005E6261"/>
    <w:rsid w:val="005F0342"/>
    <w:rsid w:val="005F4721"/>
    <w:rsid w:val="005F6CBF"/>
    <w:rsid w:val="00622572"/>
    <w:rsid w:val="006243BD"/>
    <w:rsid w:val="006463E7"/>
    <w:rsid w:val="0066359E"/>
    <w:rsid w:val="00672189"/>
    <w:rsid w:val="006A2467"/>
    <w:rsid w:val="006A2AB0"/>
    <w:rsid w:val="006A3BCB"/>
    <w:rsid w:val="006B1846"/>
    <w:rsid w:val="006B2202"/>
    <w:rsid w:val="006C2A0D"/>
    <w:rsid w:val="006D0DF5"/>
    <w:rsid w:val="006D3AE0"/>
    <w:rsid w:val="006D6A8B"/>
    <w:rsid w:val="006F1BFB"/>
    <w:rsid w:val="006F2308"/>
    <w:rsid w:val="006F7160"/>
    <w:rsid w:val="007013C0"/>
    <w:rsid w:val="00705C1A"/>
    <w:rsid w:val="00716206"/>
    <w:rsid w:val="0071767D"/>
    <w:rsid w:val="00720B2E"/>
    <w:rsid w:val="00724DCE"/>
    <w:rsid w:val="00734681"/>
    <w:rsid w:val="007471A2"/>
    <w:rsid w:val="0075342E"/>
    <w:rsid w:val="00753ABD"/>
    <w:rsid w:val="00781039"/>
    <w:rsid w:val="00781739"/>
    <w:rsid w:val="00781BB2"/>
    <w:rsid w:val="0079494B"/>
    <w:rsid w:val="007A0B35"/>
    <w:rsid w:val="007A2337"/>
    <w:rsid w:val="007B19FB"/>
    <w:rsid w:val="007B2438"/>
    <w:rsid w:val="007B7916"/>
    <w:rsid w:val="007C3E2E"/>
    <w:rsid w:val="007D53DA"/>
    <w:rsid w:val="007E3A64"/>
    <w:rsid w:val="007F5793"/>
    <w:rsid w:val="008066C6"/>
    <w:rsid w:val="0081443D"/>
    <w:rsid w:val="0081477A"/>
    <w:rsid w:val="00823684"/>
    <w:rsid w:val="00840925"/>
    <w:rsid w:val="0084250B"/>
    <w:rsid w:val="008464C9"/>
    <w:rsid w:val="0085374E"/>
    <w:rsid w:val="00854718"/>
    <w:rsid w:val="00870D64"/>
    <w:rsid w:val="00880A68"/>
    <w:rsid w:val="00883C7F"/>
    <w:rsid w:val="00893079"/>
    <w:rsid w:val="00894761"/>
    <w:rsid w:val="00894F05"/>
    <w:rsid w:val="008A5536"/>
    <w:rsid w:val="008A70A9"/>
    <w:rsid w:val="008C0A79"/>
    <w:rsid w:val="008D47A4"/>
    <w:rsid w:val="008F3805"/>
    <w:rsid w:val="008F4265"/>
    <w:rsid w:val="008F5483"/>
    <w:rsid w:val="00903DE1"/>
    <w:rsid w:val="00907F60"/>
    <w:rsid w:val="00911EA8"/>
    <w:rsid w:val="0091552E"/>
    <w:rsid w:val="00925D21"/>
    <w:rsid w:val="00937C3A"/>
    <w:rsid w:val="0094178D"/>
    <w:rsid w:val="009418D5"/>
    <w:rsid w:val="00941D98"/>
    <w:rsid w:val="00941E22"/>
    <w:rsid w:val="00961431"/>
    <w:rsid w:val="00982515"/>
    <w:rsid w:val="00983588"/>
    <w:rsid w:val="0098484E"/>
    <w:rsid w:val="0098503C"/>
    <w:rsid w:val="0099196F"/>
    <w:rsid w:val="009D1DE2"/>
    <w:rsid w:val="009F5D87"/>
    <w:rsid w:val="00A04A5E"/>
    <w:rsid w:val="00A12FD2"/>
    <w:rsid w:val="00A24E5A"/>
    <w:rsid w:val="00A25FD0"/>
    <w:rsid w:val="00A36499"/>
    <w:rsid w:val="00A50D38"/>
    <w:rsid w:val="00A52501"/>
    <w:rsid w:val="00A54388"/>
    <w:rsid w:val="00A549C1"/>
    <w:rsid w:val="00A56F2D"/>
    <w:rsid w:val="00A66004"/>
    <w:rsid w:val="00A76D54"/>
    <w:rsid w:val="00A959C6"/>
    <w:rsid w:val="00AA1F7A"/>
    <w:rsid w:val="00AA51A6"/>
    <w:rsid w:val="00AA7E73"/>
    <w:rsid w:val="00AC436B"/>
    <w:rsid w:val="00AC744C"/>
    <w:rsid w:val="00AE29EF"/>
    <w:rsid w:val="00AE6CBE"/>
    <w:rsid w:val="00AF5E75"/>
    <w:rsid w:val="00AF6FC3"/>
    <w:rsid w:val="00B000F4"/>
    <w:rsid w:val="00B05552"/>
    <w:rsid w:val="00B0627A"/>
    <w:rsid w:val="00B07D22"/>
    <w:rsid w:val="00B26529"/>
    <w:rsid w:val="00B35405"/>
    <w:rsid w:val="00B465A8"/>
    <w:rsid w:val="00B56B1D"/>
    <w:rsid w:val="00B67C71"/>
    <w:rsid w:val="00B75EF0"/>
    <w:rsid w:val="00B76EF5"/>
    <w:rsid w:val="00B82A31"/>
    <w:rsid w:val="00B83FB4"/>
    <w:rsid w:val="00BA1540"/>
    <w:rsid w:val="00BA4F9A"/>
    <w:rsid w:val="00BA7A5C"/>
    <w:rsid w:val="00BB2138"/>
    <w:rsid w:val="00BC7E46"/>
    <w:rsid w:val="00BF4048"/>
    <w:rsid w:val="00C00E2C"/>
    <w:rsid w:val="00C016C1"/>
    <w:rsid w:val="00C344B7"/>
    <w:rsid w:val="00C47369"/>
    <w:rsid w:val="00C56E45"/>
    <w:rsid w:val="00C65F63"/>
    <w:rsid w:val="00C66AF2"/>
    <w:rsid w:val="00C90C99"/>
    <w:rsid w:val="00C918D2"/>
    <w:rsid w:val="00CA2E45"/>
    <w:rsid w:val="00CA7AD5"/>
    <w:rsid w:val="00CA7B98"/>
    <w:rsid w:val="00CB24D2"/>
    <w:rsid w:val="00CC1DDB"/>
    <w:rsid w:val="00CC41A2"/>
    <w:rsid w:val="00CF465C"/>
    <w:rsid w:val="00D0291E"/>
    <w:rsid w:val="00D03620"/>
    <w:rsid w:val="00D03EF7"/>
    <w:rsid w:val="00D21438"/>
    <w:rsid w:val="00D22624"/>
    <w:rsid w:val="00D31B51"/>
    <w:rsid w:val="00D32508"/>
    <w:rsid w:val="00D327E4"/>
    <w:rsid w:val="00D36377"/>
    <w:rsid w:val="00D52BFD"/>
    <w:rsid w:val="00D6295D"/>
    <w:rsid w:val="00D74A4B"/>
    <w:rsid w:val="00D92626"/>
    <w:rsid w:val="00D92840"/>
    <w:rsid w:val="00D96DA0"/>
    <w:rsid w:val="00DB0124"/>
    <w:rsid w:val="00DC75C8"/>
    <w:rsid w:val="00DE2A8D"/>
    <w:rsid w:val="00DE4788"/>
    <w:rsid w:val="00DF3E8C"/>
    <w:rsid w:val="00E00864"/>
    <w:rsid w:val="00E131C9"/>
    <w:rsid w:val="00E14358"/>
    <w:rsid w:val="00E450A4"/>
    <w:rsid w:val="00E62388"/>
    <w:rsid w:val="00E67245"/>
    <w:rsid w:val="00E72DC6"/>
    <w:rsid w:val="00E8066B"/>
    <w:rsid w:val="00EA1801"/>
    <w:rsid w:val="00EA7CD7"/>
    <w:rsid w:val="00EB32D7"/>
    <w:rsid w:val="00ED7D8D"/>
    <w:rsid w:val="00EE25D3"/>
    <w:rsid w:val="00EE39C9"/>
    <w:rsid w:val="00EE5221"/>
    <w:rsid w:val="00EF35F9"/>
    <w:rsid w:val="00F0513A"/>
    <w:rsid w:val="00F1130E"/>
    <w:rsid w:val="00F13E68"/>
    <w:rsid w:val="00F23D94"/>
    <w:rsid w:val="00F246E4"/>
    <w:rsid w:val="00F42085"/>
    <w:rsid w:val="00F45D76"/>
    <w:rsid w:val="00F51F90"/>
    <w:rsid w:val="00F5517B"/>
    <w:rsid w:val="00FA0E8C"/>
    <w:rsid w:val="00FA17F0"/>
    <w:rsid w:val="00FD39E1"/>
    <w:rsid w:val="00FD7DC2"/>
    <w:rsid w:val="00FE5CDA"/>
    <w:rsid w:val="00FF13B6"/>
    <w:rsid w:val="00FF43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7A5959C-D450-41BE-8713-499B27D2AF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iPriority="0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8430B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9D1DE2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48430B"/>
    <w:pPr>
      <w:keepNext/>
      <w:keepLines/>
      <w:spacing w:before="20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9">
    <w:name w:val="heading 9"/>
    <w:basedOn w:val="a"/>
    <w:next w:val="a"/>
    <w:link w:val="90"/>
    <w:qFormat/>
    <w:rsid w:val="0048430B"/>
    <w:pPr>
      <w:keepNext/>
      <w:outlineLvl w:val="8"/>
    </w:pPr>
    <w:rPr>
      <w:rFonts w:ascii="Times New Roman CYR" w:hAnsi="Times New Roman CYR"/>
      <w:b/>
      <w:spacing w:val="60"/>
      <w:sz w:val="32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90">
    <w:name w:val="Заголовок 9 Знак"/>
    <w:basedOn w:val="a0"/>
    <w:link w:val="9"/>
    <w:rsid w:val="0048430B"/>
    <w:rPr>
      <w:rFonts w:ascii="Times New Roman CYR" w:eastAsia="Times New Roman" w:hAnsi="Times New Roman CYR" w:cs="Times New Roman"/>
      <w:b/>
      <w:spacing w:val="60"/>
      <w:sz w:val="32"/>
      <w:szCs w:val="20"/>
      <w:lang w:eastAsia="ru-RU"/>
    </w:rPr>
  </w:style>
  <w:style w:type="paragraph" w:styleId="a3">
    <w:name w:val="header"/>
    <w:basedOn w:val="a"/>
    <w:link w:val="a4"/>
    <w:rsid w:val="0048430B"/>
    <w:pPr>
      <w:tabs>
        <w:tab w:val="center" w:pos="4677"/>
        <w:tab w:val="right" w:pos="9355"/>
      </w:tabs>
    </w:pPr>
    <w:rPr>
      <w:sz w:val="22"/>
    </w:rPr>
  </w:style>
  <w:style w:type="character" w:customStyle="1" w:styleId="a4">
    <w:name w:val="Верхний колонтитул Знак"/>
    <w:basedOn w:val="a0"/>
    <w:link w:val="a3"/>
    <w:rsid w:val="0048430B"/>
    <w:rPr>
      <w:rFonts w:ascii="Times New Roman" w:eastAsia="Times New Roman" w:hAnsi="Times New Roman" w:cs="Times New Roman"/>
      <w:szCs w:val="28"/>
      <w:lang w:eastAsia="ru-RU"/>
    </w:rPr>
  </w:style>
  <w:style w:type="character" w:styleId="a5">
    <w:name w:val="page number"/>
    <w:rsid w:val="0048430B"/>
    <w:rPr>
      <w:spacing w:val="0"/>
      <w:w w:val="100"/>
      <w:sz w:val="22"/>
    </w:rPr>
  </w:style>
  <w:style w:type="character" w:customStyle="1" w:styleId="50">
    <w:name w:val="Заголовок 5 Знак"/>
    <w:basedOn w:val="a0"/>
    <w:link w:val="5"/>
    <w:uiPriority w:val="9"/>
    <w:semiHidden/>
    <w:rsid w:val="0048430B"/>
    <w:rPr>
      <w:rFonts w:asciiTheme="majorHAnsi" w:eastAsiaTheme="majorEastAsia" w:hAnsiTheme="majorHAnsi" w:cstheme="majorBidi"/>
      <w:color w:val="243F60" w:themeColor="accent1" w:themeShade="7F"/>
      <w:sz w:val="28"/>
      <w:szCs w:val="28"/>
      <w:lang w:eastAsia="ru-RU"/>
    </w:rPr>
  </w:style>
  <w:style w:type="paragraph" w:styleId="a6">
    <w:name w:val="Body Text Indent"/>
    <w:basedOn w:val="a"/>
    <w:link w:val="a7"/>
    <w:rsid w:val="0048430B"/>
    <w:pPr>
      <w:ind w:firstLine="720"/>
      <w:jc w:val="both"/>
    </w:pPr>
  </w:style>
  <w:style w:type="character" w:customStyle="1" w:styleId="a7">
    <w:name w:val="Основной текст с отступом Знак"/>
    <w:basedOn w:val="a0"/>
    <w:link w:val="a6"/>
    <w:rsid w:val="0048430B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2">
    <w:name w:val="Body Text Indent 2"/>
    <w:basedOn w:val="a"/>
    <w:link w:val="20"/>
    <w:rsid w:val="0048430B"/>
    <w:pPr>
      <w:autoSpaceDE w:val="0"/>
      <w:autoSpaceDN w:val="0"/>
      <w:ind w:firstLine="720"/>
      <w:jc w:val="both"/>
    </w:pPr>
    <w:rPr>
      <w:i/>
      <w:iCs/>
    </w:rPr>
  </w:style>
  <w:style w:type="character" w:customStyle="1" w:styleId="20">
    <w:name w:val="Основной текст с отступом 2 Знак"/>
    <w:basedOn w:val="a0"/>
    <w:link w:val="2"/>
    <w:rsid w:val="0048430B"/>
    <w:rPr>
      <w:rFonts w:ascii="Times New Roman" w:eastAsia="Times New Roman" w:hAnsi="Times New Roman" w:cs="Times New Roman"/>
      <w:i/>
      <w:iCs/>
      <w:sz w:val="28"/>
      <w:szCs w:val="28"/>
      <w:lang w:eastAsia="ru-RU"/>
    </w:rPr>
  </w:style>
  <w:style w:type="paragraph" w:customStyle="1" w:styleId="ConsPlusNormal">
    <w:name w:val="ConsPlusNormal"/>
    <w:rsid w:val="00BB213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9D1DE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8">
    <w:name w:val="Body Text"/>
    <w:basedOn w:val="a"/>
    <w:link w:val="a9"/>
    <w:uiPriority w:val="99"/>
    <w:semiHidden/>
    <w:unhideWhenUsed/>
    <w:rsid w:val="009D1DE2"/>
    <w:pPr>
      <w:spacing w:after="120"/>
    </w:pPr>
  </w:style>
  <w:style w:type="character" w:customStyle="1" w:styleId="a9">
    <w:name w:val="Основной текст Знак"/>
    <w:basedOn w:val="a0"/>
    <w:link w:val="a8"/>
    <w:uiPriority w:val="99"/>
    <w:semiHidden/>
    <w:rsid w:val="009D1DE2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3">
    <w:name w:val="Body Text 3"/>
    <w:basedOn w:val="a"/>
    <w:link w:val="30"/>
    <w:uiPriority w:val="99"/>
    <w:semiHidden/>
    <w:unhideWhenUsed/>
    <w:rsid w:val="009D1DE2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semiHidden/>
    <w:rsid w:val="009D1DE2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styleId="aa">
    <w:name w:val="Block Text"/>
    <w:basedOn w:val="a"/>
    <w:semiHidden/>
    <w:rsid w:val="009D1DE2"/>
    <w:pPr>
      <w:widowControl w:val="0"/>
      <w:shd w:val="clear" w:color="auto" w:fill="FFFFFF"/>
      <w:spacing w:before="5"/>
      <w:ind w:left="1882" w:right="730" w:hanging="950"/>
      <w:jc w:val="left"/>
    </w:pPr>
    <w:rPr>
      <w:snapToGrid w:val="0"/>
      <w:color w:val="000000"/>
      <w:spacing w:val="-6"/>
      <w:szCs w:val="20"/>
    </w:rPr>
  </w:style>
  <w:style w:type="paragraph" w:styleId="ab">
    <w:name w:val="footer"/>
    <w:basedOn w:val="a"/>
    <w:link w:val="ac"/>
    <w:uiPriority w:val="99"/>
    <w:semiHidden/>
    <w:unhideWhenUsed/>
    <w:rsid w:val="00CA7B98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semiHidden/>
    <w:rsid w:val="00CA7B98"/>
    <w:rPr>
      <w:rFonts w:ascii="Times New Roman" w:eastAsia="Times New Roman" w:hAnsi="Times New Roman" w:cs="Times New Roman"/>
      <w:sz w:val="28"/>
      <w:szCs w:val="28"/>
      <w:lang w:eastAsia="ru-RU"/>
    </w:rPr>
  </w:style>
  <w:style w:type="table" w:styleId="ad">
    <w:name w:val="Table Grid"/>
    <w:basedOn w:val="a1"/>
    <w:uiPriority w:val="59"/>
    <w:rsid w:val="00183F2A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customStyle="1" w:styleId="apple-converted-space">
    <w:name w:val="apple-converted-space"/>
    <w:basedOn w:val="a0"/>
    <w:rsid w:val="0094178D"/>
  </w:style>
  <w:style w:type="paragraph" w:styleId="ae">
    <w:name w:val="List Paragraph"/>
    <w:basedOn w:val="a"/>
    <w:uiPriority w:val="34"/>
    <w:qFormat/>
    <w:rsid w:val="006D0DF5"/>
    <w:pPr>
      <w:ind w:left="720"/>
      <w:contextualSpacing/>
    </w:pPr>
  </w:style>
  <w:style w:type="paragraph" w:styleId="af">
    <w:name w:val="Balloon Text"/>
    <w:basedOn w:val="a"/>
    <w:link w:val="af0"/>
    <w:uiPriority w:val="99"/>
    <w:semiHidden/>
    <w:unhideWhenUsed/>
    <w:rsid w:val="006D6A8B"/>
    <w:rPr>
      <w:rFonts w:ascii="Segoe UI" w:hAnsi="Segoe UI" w:cs="Segoe UI"/>
      <w:sz w:val="18"/>
      <w:szCs w:val="18"/>
    </w:rPr>
  </w:style>
  <w:style w:type="character" w:customStyle="1" w:styleId="af0">
    <w:name w:val="Текст выноски Знак"/>
    <w:basedOn w:val="a0"/>
    <w:link w:val="af"/>
    <w:uiPriority w:val="99"/>
    <w:semiHidden/>
    <w:rsid w:val="006D6A8B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013997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6110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3AE7EE6D</Template>
  <TotalTime>1157</TotalTime>
  <Pages>2</Pages>
  <Words>347</Words>
  <Characters>1979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Юрий</dc:creator>
  <cp:keywords/>
  <dc:description/>
  <cp:lastModifiedBy>tik1</cp:lastModifiedBy>
  <cp:revision>153</cp:revision>
  <cp:lastPrinted>2016-09-19T05:35:00Z</cp:lastPrinted>
  <dcterms:created xsi:type="dcterms:W3CDTF">2016-06-05T05:12:00Z</dcterms:created>
  <dcterms:modified xsi:type="dcterms:W3CDTF">2016-11-21T08:30:00Z</dcterms:modified>
</cp:coreProperties>
</file>